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2E" w:rsidRDefault="00B44E2E" w:rsidP="00332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327A2">
        <w:rPr>
          <w:rFonts w:ascii="Times New Roman" w:hAnsi="Times New Roman"/>
          <w:sz w:val="28"/>
          <w:szCs w:val="28"/>
        </w:rPr>
        <w:t>Табли</w:t>
      </w:r>
      <w:r>
        <w:rPr>
          <w:rFonts w:ascii="Times New Roman" w:hAnsi="Times New Roman"/>
          <w:sz w:val="28"/>
          <w:szCs w:val="28"/>
        </w:rPr>
        <w:t xml:space="preserve">ца приема на 21.08.2026 г. </w:t>
      </w:r>
    </w:p>
    <w:p w:rsidR="00B44E2E" w:rsidRDefault="00B44E2E" w:rsidP="00332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ГБПОУ ПО «Сердобский многопрофильный техникум» </w:t>
      </w:r>
    </w:p>
    <w:p w:rsidR="00B44E2E" w:rsidRDefault="00B44E2E" w:rsidP="00332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33"/>
        <w:gridCol w:w="1500"/>
        <w:gridCol w:w="1499"/>
        <w:gridCol w:w="848"/>
        <w:gridCol w:w="1620"/>
        <w:gridCol w:w="1620"/>
      </w:tblGrid>
      <w:tr w:rsidR="00B44E2E" w:rsidRPr="00C26E9D" w:rsidTr="00096342">
        <w:tc>
          <w:tcPr>
            <w:tcW w:w="2633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Код и наименование специальности, профессии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Количество поданных заявлений</w:t>
            </w:r>
          </w:p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(оригинал аттестата)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Количество поданных заявлений (копия аттестата)</w:t>
            </w:r>
          </w:p>
        </w:tc>
        <w:tc>
          <w:tcPr>
            <w:tcW w:w="848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КЦП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9D">
              <w:rPr>
                <w:rFonts w:ascii="Times New Roman" w:hAnsi="Times New Roman"/>
                <w:b/>
                <w:sz w:val="26"/>
                <w:szCs w:val="26"/>
              </w:rPr>
              <w:t>Осталось бюджетных мест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поданных заявлений</w:t>
            </w:r>
          </w:p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(Госуслуги)</w:t>
            </w:r>
          </w:p>
        </w:tc>
      </w:tr>
      <w:tr w:rsidR="00B44E2E" w:rsidRPr="00C26E9D" w:rsidTr="00B076ED">
        <w:tc>
          <w:tcPr>
            <w:tcW w:w="9720" w:type="dxa"/>
            <w:gridSpan w:val="6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9D">
              <w:rPr>
                <w:rFonts w:ascii="Times New Roman" w:hAnsi="Times New Roman"/>
                <w:b/>
                <w:sz w:val="26"/>
                <w:szCs w:val="26"/>
              </w:rPr>
              <w:t>г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C26E9D">
              <w:rPr>
                <w:rFonts w:ascii="Times New Roman" w:hAnsi="Times New Roman"/>
                <w:b/>
                <w:sz w:val="26"/>
                <w:szCs w:val="26"/>
              </w:rPr>
              <w:t xml:space="preserve"> Сердобск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E9D">
              <w:rPr>
                <w:rFonts w:ascii="Times New Roman" w:hAnsi="Times New Roman"/>
                <w:sz w:val="24"/>
                <w:szCs w:val="24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rPr>
          <w:trHeight w:val="393"/>
        </w:trPr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19.02.12</w:t>
            </w:r>
            <w:r w:rsidRPr="00C26E9D">
              <w:rPr>
                <w:rFonts w:ascii="Times New Roman" w:hAnsi="Times New Roman"/>
                <w:sz w:val="24"/>
                <w:szCs w:val="24"/>
              </w:rPr>
              <w:t xml:space="preserve"> Технология продуктов питания животного происхождения</w:t>
            </w:r>
          </w:p>
        </w:tc>
        <w:tc>
          <w:tcPr>
            <w:tcW w:w="1500" w:type="dxa"/>
          </w:tcPr>
          <w:p w:rsidR="00B44E2E" w:rsidRPr="00C26E9D" w:rsidRDefault="00B44E2E" w:rsidP="001641A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E9D">
              <w:rPr>
                <w:rFonts w:ascii="Times New Roman" w:hAnsi="Times New Roman"/>
                <w:sz w:val="24"/>
                <w:szCs w:val="24"/>
              </w:rPr>
              <w:t>36.02.01 Ветеринария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E9D">
              <w:rPr>
                <w:rFonts w:ascii="Times New Roman" w:hAnsi="Times New Roman"/>
                <w:sz w:val="24"/>
                <w:szCs w:val="24"/>
              </w:rPr>
              <w:t>09.02.01 Компьютерные системы и комплексы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E9D">
              <w:rPr>
                <w:rFonts w:ascii="Times New Roman" w:hAnsi="Times New Roman"/>
                <w:sz w:val="24"/>
                <w:szCs w:val="24"/>
              </w:rPr>
              <w:t>35.02.05 Агрономия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E9D">
              <w:rPr>
                <w:rFonts w:ascii="Times New Roman" w:hAnsi="Times New Roman"/>
                <w:sz w:val="24"/>
                <w:szCs w:val="24"/>
              </w:rPr>
              <w:t>29.01.34 Оператор обору</w:t>
            </w:r>
            <w:r>
              <w:rPr>
                <w:rFonts w:ascii="Times New Roman" w:hAnsi="Times New Roman"/>
                <w:sz w:val="24"/>
                <w:szCs w:val="24"/>
              </w:rPr>
              <w:t>дования швейного производства (</w:t>
            </w:r>
            <w:r w:rsidRPr="00C26E9D">
              <w:rPr>
                <w:rFonts w:ascii="Times New Roman" w:hAnsi="Times New Roman"/>
                <w:sz w:val="24"/>
                <w:szCs w:val="24"/>
              </w:rPr>
              <w:t>по видам)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0500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E9D">
              <w:rPr>
                <w:rFonts w:ascii="Times New Roman" w:hAnsi="Times New Roman"/>
                <w:sz w:val="24"/>
                <w:szCs w:val="24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DB42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20" w:type="dxa"/>
          </w:tcPr>
          <w:p w:rsidR="00B44E2E" w:rsidRDefault="00B44E2E" w:rsidP="00DB42F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E9257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148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175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27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</w:tr>
      <w:tr w:rsidR="00B44E2E" w:rsidRPr="00C26E9D" w:rsidTr="00B076ED">
        <w:tc>
          <w:tcPr>
            <w:tcW w:w="9720" w:type="dxa"/>
            <w:gridSpan w:val="6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E9D">
              <w:rPr>
                <w:rFonts w:ascii="Times New Roman" w:hAnsi="Times New Roman"/>
                <w:b/>
                <w:sz w:val="26"/>
                <w:szCs w:val="26"/>
              </w:rPr>
              <w:t>Колышлейский филиал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060D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E9D">
              <w:rPr>
                <w:rFonts w:ascii="Times New Roman" w:hAnsi="Times New Roman"/>
                <w:sz w:val="24"/>
                <w:szCs w:val="24"/>
              </w:rPr>
              <w:t>35.01.27 Мастер сельскохозяйственного производства</w:t>
            </w:r>
          </w:p>
        </w:tc>
        <w:tc>
          <w:tcPr>
            <w:tcW w:w="1500" w:type="dxa"/>
          </w:tcPr>
          <w:p w:rsidR="00B44E2E" w:rsidRPr="00C26E9D" w:rsidRDefault="00B44E2E" w:rsidP="007F75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9363C">
              <w:rPr>
                <w:rFonts w:ascii="Times New Roman" w:hAnsi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E9257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9363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44E2E" w:rsidRPr="00C26E9D" w:rsidTr="00B076ED">
        <w:tc>
          <w:tcPr>
            <w:tcW w:w="9720" w:type="dxa"/>
            <w:gridSpan w:val="6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Бековский филиал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C26E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43.01.09 Повар, кондитер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4E2E" w:rsidRPr="00C26E9D" w:rsidTr="00096342">
        <w:trPr>
          <w:trHeight w:val="325"/>
        </w:trPr>
        <w:tc>
          <w:tcPr>
            <w:tcW w:w="2633" w:type="dxa"/>
          </w:tcPr>
          <w:p w:rsidR="00B44E2E" w:rsidRPr="00C26E9D" w:rsidRDefault="00B44E2E" w:rsidP="00E9257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0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9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</w:tr>
      <w:tr w:rsidR="00B44E2E" w:rsidRPr="00C26E9D" w:rsidTr="00096342">
        <w:tc>
          <w:tcPr>
            <w:tcW w:w="2633" w:type="dxa"/>
          </w:tcPr>
          <w:p w:rsidR="00B44E2E" w:rsidRPr="00C26E9D" w:rsidRDefault="00B44E2E" w:rsidP="00C26E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6E9D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00" w:type="dxa"/>
          </w:tcPr>
          <w:p w:rsidR="00B44E2E" w:rsidRPr="00C26E9D" w:rsidRDefault="00B44E2E" w:rsidP="00C050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184</w:t>
            </w:r>
          </w:p>
        </w:tc>
        <w:tc>
          <w:tcPr>
            <w:tcW w:w="1499" w:type="dxa"/>
          </w:tcPr>
          <w:p w:rsidR="00B44E2E" w:rsidRPr="00C26E9D" w:rsidRDefault="00B44E2E" w:rsidP="00E925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848" w:type="dxa"/>
          </w:tcPr>
          <w:p w:rsidR="00B44E2E" w:rsidRPr="00F9363C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 w:rsidRPr="00F9363C">
              <w:rPr>
                <w:rFonts w:ascii="Times New Roman" w:hAnsi="Times New Roman"/>
                <w:b/>
                <w:color w:val="FF0000"/>
                <w:sz w:val="26"/>
                <w:szCs w:val="26"/>
              </w:rPr>
              <w:t>225</w:t>
            </w:r>
          </w:p>
        </w:tc>
        <w:tc>
          <w:tcPr>
            <w:tcW w:w="1620" w:type="dxa"/>
          </w:tcPr>
          <w:p w:rsidR="00B44E2E" w:rsidRPr="00C26E9D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41</w:t>
            </w:r>
          </w:p>
        </w:tc>
        <w:tc>
          <w:tcPr>
            <w:tcW w:w="1620" w:type="dxa"/>
          </w:tcPr>
          <w:p w:rsidR="00B44E2E" w:rsidRDefault="00B44E2E" w:rsidP="00C26E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</w:tr>
    </w:tbl>
    <w:p w:rsidR="00B44E2E" w:rsidRDefault="00B44E2E" w:rsidP="00332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E2E" w:rsidRDefault="00B44E2E" w:rsidP="00332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E2E" w:rsidRDefault="00B44E2E" w:rsidP="00332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E2E" w:rsidRDefault="00B44E2E" w:rsidP="00B076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44E2E" w:rsidRDefault="00B44E2E" w:rsidP="003327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44E2E" w:rsidRPr="003327A2" w:rsidRDefault="00B44E2E" w:rsidP="009E2C5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44E2E" w:rsidRPr="003327A2" w:rsidSect="00D63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27A2"/>
    <w:rsid w:val="00011B54"/>
    <w:rsid w:val="0001417F"/>
    <w:rsid w:val="00021D21"/>
    <w:rsid w:val="00027FFA"/>
    <w:rsid w:val="000362AD"/>
    <w:rsid w:val="00041B59"/>
    <w:rsid w:val="00043BF5"/>
    <w:rsid w:val="00045767"/>
    <w:rsid w:val="00060D37"/>
    <w:rsid w:val="0007706F"/>
    <w:rsid w:val="0009177C"/>
    <w:rsid w:val="00096342"/>
    <w:rsid w:val="00097ED1"/>
    <w:rsid w:val="000A003D"/>
    <w:rsid w:val="000A174B"/>
    <w:rsid w:val="000A39CA"/>
    <w:rsid w:val="000B3CD3"/>
    <w:rsid w:val="000B58F5"/>
    <w:rsid w:val="000B6F0E"/>
    <w:rsid w:val="000C4158"/>
    <w:rsid w:val="000C65B1"/>
    <w:rsid w:val="000E4BC0"/>
    <w:rsid w:val="000E6131"/>
    <w:rsid w:val="000E76D7"/>
    <w:rsid w:val="00101A80"/>
    <w:rsid w:val="001152C2"/>
    <w:rsid w:val="00115B0F"/>
    <w:rsid w:val="00130388"/>
    <w:rsid w:val="00140C66"/>
    <w:rsid w:val="00151256"/>
    <w:rsid w:val="00156006"/>
    <w:rsid w:val="001641A7"/>
    <w:rsid w:val="00174FDA"/>
    <w:rsid w:val="001757ED"/>
    <w:rsid w:val="00185C6E"/>
    <w:rsid w:val="00186A64"/>
    <w:rsid w:val="0019757A"/>
    <w:rsid w:val="001B7541"/>
    <w:rsid w:val="001D2FC3"/>
    <w:rsid w:val="001D5306"/>
    <w:rsid w:val="001E2968"/>
    <w:rsid w:val="001E57E1"/>
    <w:rsid w:val="001F6ED2"/>
    <w:rsid w:val="001F71F3"/>
    <w:rsid w:val="0021196E"/>
    <w:rsid w:val="002170C9"/>
    <w:rsid w:val="00234369"/>
    <w:rsid w:val="0023745A"/>
    <w:rsid w:val="0024608C"/>
    <w:rsid w:val="00246610"/>
    <w:rsid w:val="00261A4B"/>
    <w:rsid w:val="00261CDE"/>
    <w:rsid w:val="0026530D"/>
    <w:rsid w:val="0028616C"/>
    <w:rsid w:val="002862B9"/>
    <w:rsid w:val="0028677E"/>
    <w:rsid w:val="00290B92"/>
    <w:rsid w:val="002A182F"/>
    <w:rsid w:val="002C135D"/>
    <w:rsid w:val="00306603"/>
    <w:rsid w:val="003162D1"/>
    <w:rsid w:val="003327A2"/>
    <w:rsid w:val="003413AD"/>
    <w:rsid w:val="00350176"/>
    <w:rsid w:val="00356469"/>
    <w:rsid w:val="003623DD"/>
    <w:rsid w:val="00371684"/>
    <w:rsid w:val="003804AF"/>
    <w:rsid w:val="003A2B5C"/>
    <w:rsid w:val="003A6124"/>
    <w:rsid w:val="003D3901"/>
    <w:rsid w:val="003E0B83"/>
    <w:rsid w:val="00411110"/>
    <w:rsid w:val="004155EE"/>
    <w:rsid w:val="0042136C"/>
    <w:rsid w:val="00425984"/>
    <w:rsid w:val="004274B4"/>
    <w:rsid w:val="0042798C"/>
    <w:rsid w:val="00441477"/>
    <w:rsid w:val="00444EE9"/>
    <w:rsid w:val="00445459"/>
    <w:rsid w:val="004459D0"/>
    <w:rsid w:val="00447758"/>
    <w:rsid w:val="004510FB"/>
    <w:rsid w:val="00462BED"/>
    <w:rsid w:val="00473772"/>
    <w:rsid w:val="004738B3"/>
    <w:rsid w:val="00491034"/>
    <w:rsid w:val="0049502F"/>
    <w:rsid w:val="00496AAE"/>
    <w:rsid w:val="004A13D8"/>
    <w:rsid w:val="004B4E85"/>
    <w:rsid w:val="004C344E"/>
    <w:rsid w:val="004D0319"/>
    <w:rsid w:val="004D1AB2"/>
    <w:rsid w:val="004E597F"/>
    <w:rsid w:val="004F017C"/>
    <w:rsid w:val="004F0BDF"/>
    <w:rsid w:val="005140C6"/>
    <w:rsid w:val="0053325B"/>
    <w:rsid w:val="00547A5B"/>
    <w:rsid w:val="00551212"/>
    <w:rsid w:val="0058701A"/>
    <w:rsid w:val="00594810"/>
    <w:rsid w:val="00595B8B"/>
    <w:rsid w:val="005A1059"/>
    <w:rsid w:val="005A5067"/>
    <w:rsid w:val="005A69E6"/>
    <w:rsid w:val="005B1C5E"/>
    <w:rsid w:val="005B69E5"/>
    <w:rsid w:val="005C3429"/>
    <w:rsid w:val="005C5F16"/>
    <w:rsid w:val="005D264D"/>
    <w:rsid w:val="005D4410"/>
    <w:rsid w:val="005E501C"/>
    <w:rsid w:val="005E7582"/>
    <w:rsid w:val="005F648B"/>
    <w:rsid w:val="00602777"/>
    <w:rsid w:val="00610F20"/>
    <w:rsid w:val="006220A6"/>
    <w:rsid w:val="006367BA"/>
    <w:rsid w:val="00646B14"/>
    <w:rsid w:val="0064724D"/>
    <w:rsid w:val="00664746"/>
    <w:rsid w:val="0067440B"/>
    <w:rsid w:val="006763B8"/>
    <w:rsid w:val="00695E74"/>
    <w:rsid w:val="00697D6E"/>
    <w:rsid w:val="006A1188"/>
    <w:rsid w:val="006A77A8"/>
    <w:rsid w:val="006C3633"/>
    <w:rsid w:val="006C4F4A"/>
    <w:rsid w:val="006D0CB6"/>
    <w:rsid w:val="006D1FE9"/>
    <w:rsid w:val="006D6F9B"/>
    <w:rsid w:val="006F3542"/>
    <w:rsid w:val="00704B4B"/>
    <w:rsid w:val="00721EF9"/>
    <w:rsid w:val="00727563"/>
    <w:rsid w:val="00734334"/>
    <w:rsid w:val="007432F9"/>
    <w:rsid w:val="00792DFD"/>
    <w:rsid w:val="007A0D0E"/>
    <w:rsid w:val="007A44C8"/>
    <w:rsid w:val="007B0C91"/>
    <w:rsid w:val="007B582A"/>
    <w:rsid w:val="007B7011"/>
    <w:rsid w:val="007C49C2"/>
    <w:rsid w:val="007C65F1"/>
    <w:rsid w:val="007D0D92"/>
    <w:rsid w:val="007D168E"/>
    <w:rsid w:val="007D324C"/>
    <w:rsid w:val="007D4B16"/>
    <w:rsid w:val="007D737D"/>
    <w:rsid w:val="007E1EF9"/>
    <w:rsid w:val="007E268C"/>
    <w:rsid w:val="007F7590"/>
    <w:rsid w:val="008071CD"/>
    <w:rsid w:val="008104DA"/>
    <w:rsid w:val="008161F0"/>
    <w:rsid w:val="00823819"/>
    <w:rsid w:val="00830778"/>
    <w:rsid w:val="008348CA"/>
    <w:rsid w:val="008418C6"/>
    <w:rsid w:val="00857B3C"/>
    <w:rsid w:val="008A2073"/>
    <w:rsid w:val="008C0F34"/>
    <w:rsid w:val="008D0748"/>
    <w:rsid w:val="008D3F2E"/>
    <w:rsid w:val="009440FB"/>
    <w:rsid w:val="0096227A"/>
    <w:rsid w:val="00965B92"/>
    <w:rsid w:val="00970EC9"/>
    <w:rsid w:val="00971526"/>
    <w:rsid w:val="00972073"/>
    <w:rsid w:val="009736BA"/>
    <w:rsid w:val="009A00EF"/>
    <w:rsid w:val="009A7255"/>
    <w:rsid w:val="009B4D99"/>
    <w:rsid w:val="009B64A5"/>
    <w:rsid w:val="009C2EF8"/>
    <w:rsid w:val="009C6074"/>
    <w:rsid w:val="009D3BF3"/>
    <w:rsid w:val="009E2C5E"/>
    <w:rsid w:val="009E7B75"/>
    <w:rsid w:val="009F103A"/>
    <w:rsid w:val="00A04EE0"/>
    <w:rsid w:val="00A12C3B"/>
    <w:rsid w:val="00A15FC9"/>
    <w:rsid w:val="00A163E4"/>
    <w:rsid w:val="00A2065D"/>
    <w:rsid w:val="00A32EE1"/>
    <w:rsid w:val="00A5290B"/>
    <w:rsid w:val="00A52B32"/>
    <w:rsid w:val="00A60A1D"/>
    <w:rsid w:val="00A63168"/>
    <w:rsid w:val="00A7419F"/>
    <w:rsid w:val="00A76391"/>
    <w:rsid w:val="00A97670"/>
    <w:rsid w:val="00AA686A"/>
    <w:rsid w:val="00AB2400"/>
    <w:rsid w:val="00AF6A26"/>
    <w:rsid w:val="00B0515F"/>
    <w:rsid w:val="00B054E6"/>
    <w:rsid w:val="00B05AC3"/>
    <w:rsid w:val="00B076ED"/>
    <w:rsid w:val="00B26306"/>
    <w:rsid w:val="00B42073"/>
    <w:rsid w:val="00B44E2E"/>
    <w:rsid w:val="00B47919"/>
    <w:rsid w:val="00B56ED3"/>
    <w:rsid w:val="00B57243"/>
    <w:rsid w:val="00B57C2A"/>
    <w:rsid w:val="00B603B5"/>
    <w:rsid w:val="00B65591"/>
    <w:rsid w:val="00B741E3"/>
    <w:rsid w:val="00B76D32"/>
    <w:rsid w:val="00B85BCB"/>
    <w:rsid w:val="00B85FEB"/>
    <w:rsid w:val="00B90831"/>
    <w:rsid w:val="00B95E7B"/>
    <w:rsid w:val="00B97574"/>
    <w:rsid w:val="00BA1C98"/>
    <w:rsid w:val="00BA53EF"/>
    <w:rsid w:val="00BA728C"/>
    <w:rsid w:val="00BA75A3"/>
    <w:rsid w:val="00BB5073"/>
    <w:rsid w:val="00BC2807"/>
    <w:rsid w:val="00BE6B34"/>
    <w:rsid w:val="00BE77FB"/>
    <w:rsid w:val="00BF7E28"/>
    <w:rsid w:val="00C05002"/>
    <w:rsid w:val="00C20487"/>
    <w:rsid w:val="00C249C4"/>
    <w:rsid w:val="00C26E9D"/>
    <w:rsid w:val="00C27124"/>
    <w:rsid w:val="00C41771"/>
    <w:rsid w:val="00C44531"/>
    <w:rsid w:val="00C503FF"/>
    <w:rsid w:val="00C541D1"/>
    <w:rsid w:val="00C55C0F"/>
    <w:rsid w:val="00C80366"/>
    <w:rsid w:val="00C8291D"/>
    <w:rsid w:val="00C921DD"/>
    <w:rsid w:val="00C954FD"/>
    <w:rsid w:val="00C97760"/>
    <w:rsid w:val="00CA7926"/>
    <w:rsid w:val="00CC2299"/>
    <w:rsid w:val="00CC32FE"/>
    <w:rsid w:val="00CC741E"/>
    <w:rsid w:val="00CD2065"/>
    <w:rsid w:val="00CF2AF6"/>
    <w:rsid w:val="00CF4CF7"/>
    <w:rsid w:val="00CF5A8A"/>
    <w:rsid w:val="00D0505B"/>
    <w:rsid w:val="00D12283"/>
    <w:rsid w:val="00D161EB"/>
    <w:rsid w:val="00D30040"/>
    <w:rsid w:val="00D35F77"/>
    <w:rsid w:val="00D54145"/>
    <w:rsid w:val="00D6304A"/>
    <w:rsid w:val="00D65C22"/>
    <w:rsid w:val="00D743AE"/>
    <w:rsid w:val="00D75AC8"/>
    <w:rsid w:val="00D80689"/>
    <w:rsid w:val="00D830B6"/>
    <w:rsid w:val="00D856BA"/>
    <w:rsid w:val="00D9711A"/>
    <w:rsid w:val="00DA5864"/>
    <w:rsid w:val="00DA7646"/>
    <w:rsid w:val="00DB42F8"/>
    <w:rsid w:val="00DB6BCD"/>
    <w:rsid w:val="00DB7E7C"/>
    <w:rsid w:val="00DC240B"/>
    <w:rsid w:val="00DD7107"/>
    <w:rsid w:val="00DE1853"/>
    <w:rsid w:val="00DE1ACF"/>
    <w:rsid w:val="00E05B32"/>
    <w:rsid w:val="00E1463A"/>
    <w:rsid w:val="00E52BED"/>
    <w:rsid w:val="00E57591"/>
    <w:rsid w:val="00E628B0"/>
    <w:rsid w:val="00E66CC1"/>
    <w:rsid w:val="00E71383"/>
    <w:rsid w:val="00E811C6"/>
    <w:rsid w:val="00E83BE5"/>
    <w:rsid w:val="00E8662A"/>
    <w:rsid w:val="00E92573"/>
    <w:rsid w:val="00EA183A"/>
    <w:rsid w:val="00EA332D"/>
    <w:rsid w:val="00EA41FE"/>
    <w:rsid w:val="00EB38C6"/>
    <w:rsid w:val="00EB47AE"/>
    <w:rsid w:val="00EB4970"/>
    <w:rsid w:val="00EB6EC1"/>
    <w:rsid w:val="00EC25B8"/>
    <w:rsid w:val="00ED6171"/>
    <w:rsid w:val="00ED7DB6"/>
    <w:rsid w:val="00EE2324"/>
    <w:rsid w:val="00F02AF5"/>
    <w:rsid w:val="00F07B67"/>
    <w:rsid w:val="00F2062F"/>
    <w:rsid w:val="00F2376D"/>
    <w:rsid w:val="00F31333"/>
    <w:rsid w:val="00F34F8C"/>
    <w:rsid w:val="00F4046B"/>
    <w:rsid w:val="00F4063D"/>
    <w:rsid w:val="00F40B81"/>
    <w:rsid w:val="00F446CF"/>
    <w:rsid w:val="00F560D9"/>
    <w:rsid w:val="00F561D6"/>
    <w:rsid w:val="00F62743"/>
    <w:rsid w:val="00F636CA"/>
    <w:rsid w:val="00F725E6"/>
    <w:rsid w:val="00F82A64"/>
    <w:rsid w:val="00F839F2"/>
    <w:rsid w:val="00F92053"/>
    <w:rsid w:val="00F9363C"/>
    <w:rsid w:val="00F942BD"/>
    <w:rsid w:val="00F951F6"/>
    <w:rsid w:val="00FA23BC"/>
    <w:rsid w:val="00FB557B"/>
    <w:rsid w:val="00FC1871"/>
    <w:rsid w:val="00FC47E1"/>
    <w:rsid w:val="00FD2D2B"/>
    <w:rsid w:val="00FD391C"/>
    <w:rsid w:val="00FD4B4D"/>
    <w:rsid w:val="00FE39EF"/>
    <w:rsid w:val="00FF2E3D"/>
    <w:rsid w:val="00FF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04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327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2011</TotalTime>
  <Pages>1</Pages>
  <Words>145</Words>
  <Characters>832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Кочеткова</dc:creator>
  <cp:keywords/>
  <dc:description/>
  <cp:lastModifiedBy>User</cp:lastModifiedBy>
  <cp:revision>128</cp:revision>
  <cp:lastPrinted>2026-08-21T10:57:00Z</cp:lastPrinted>
  <dcterms:created xsi:type="dcterms:W3CDTF">2025-06-26T06:12:00Z</dcterms:created>
  <dcterms:modified xsi:type="dcterms:W3CDTF">2026-08-21T11:04:00Z</dcterms:modified>
</cp:coreProperties>
</file>